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69AAD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11D8DC6E" w14:textId="77777777" w:rsidR="00F90453" w:rsidRDefault="00CA7D33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1DF3C7C2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78D2BE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CCE9" w14:textId="77777777" w:rsidR="00222867" w:rsidRPr="00D635C4" w:rsidRDefault="008920B1" w:rsidP="008920B1">
            <w:pPr>
              <w:rPr>
                <w:rtl/>
              </w:rPr>
            </w:pPr>
            <w:r>
              <w:rPr>
                <w:rFonts w:hint="cs"/>
                <w:rtl/>
              </w:rPr>
              <w:t>האוצר</w:t>
            </w:r>
          </w:p>
        </w:tc>
      </w:tr>
      <w:tr w:rsidR="007548B0" w14:paraId="09261B1D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C433166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DA51" w14:textId="77777777" w:rsidR="00222867" w:rsidRPr="00D635C4" w:rsidRDefault="008920B1" w:rsidP="008920B1">
            <w:pPr>
              <w:rPr>
                <w:rtl/>
              </w:rPr>
            </w:pPr>
            <w:r>
              <w:rPr>
                <w:rFonts w:hint="cs"/>
                <w:rtl/>
              </w:rPr>
              <w:t>מערך סייבר חירום ובטחון</w:t>
            </w:r>
          </w:p>
        </w:tc>
      </w:tr>
      <w:tr w:rsidR="007548B0" w14:paraId="06B50163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EAD82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98AC" w14:textId="77777777" w:rsidR="00222867" w:rsidRDefault="008920B1" w:rsidP="00DE68A0">
            <w:r>
              <w:rPr>
                <w:rFonts w:hint="cs"/>
                <w:rtl/>
              </w:rPr>
              <w:t>18.07.2021</w:t>
            </w:r>
          </w:p>
        </w:tc>
      </w:tr>
    </w:tbl>
    <w:p w14:paraId="6902F307" w14:textId="77777777" w:rsidR="00332AFB" w:rsidRDefault="00CA7D33" w:rsidP="00222867">
      <w:pPr>
        <w:rPr>
          <w:rtl/>
        </w:rPr>
      </w:pPr>
    </w:p>
    <w:p w14:paraId="313238FF" w14:textId="77777777" w:rsidR="00222867" w:rsidRDefault="00CA7D33" w:rsidP="00222867">
      <w:pPr>
        <w:rPr>
          <w:rtl/>
        </w:rPr>
      </w:pPr>
    </w:p>
    <w:p w14:paraId="6EC1663A" w14:textId="77777777" w:rsidR="00222867" w:rsidRDefault="00CA7D33" w:rsidP="00222867">
      <w:pPr>
        <w:rPr>
          <w:rtl/>
        </w:rPr>
      </w:pPr>
    </w:p>
    <w:p w14:paraId="0C7BA5E0" w14:textId="77777777" w:rsidR="00222867" w:rsidRDefault="00CA7D33" w:rsidP="00222867">
      <w:pPr>
        <w:rPr>
          <w:rtl/>
        </w:rPr>
      </w:pPr>
    </w:p>
    <w:p w14:paraId="7E973DF1" w14:textId="77777777" w:rsidR="00222867" w:rsidRDefault="00CA7D33" w:rsidP="00222867">
      <w:pPr>
        <w:rPr>
          <w:rtl/>
        </w:rPr>
      </w:pPr>
    </w:p>
    <w:p w14:paraId="0B302FE7" w14:textId="77777777" w:rsidR="00222867" w:rsidRDefault="00CA7D33" w:rsidP="00222867">
      <w:pPr>
        <w:rPr>
          <w:rtl/>
        </w:rPr>
      </w:pPr>
    </w:p>
    <w:p w14:paraId="52AA7361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70192E7F" w14:textId="77777777" w:rsidR="00222867" w:rsidRDefault="00CA7D33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1119AB4F" w14:textId="72925072" w:rsidR="00222867" w:rsidRPr="00AF57E9" w:rsidRDefault="009B6B29" w:rsidP="001B2257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="001B2257">
        <w:rPr>
          <w:rFonts w:ascii="Wingdings" w:hAnsi="Wingdings" w:cstheme="minorBidi"/>
          <w:b/>
          <w:sz w:val="21"/>
          <w:szCs w:val="21"/>
        </w:rPr>
        <w:sym w:font="Wingdings" w:char="F078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20CDC234" w14:textId="77777777" w:rsidR="00222867" w:rsidRPr="00AF57E9" w:rsidRDefault="00CA7D33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6A5C1AF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0A009D4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414584AE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5535" w14:textId="77777777" w:rsidR="00222867" w:rsidRPr="00CE357A" w:rsidRDefault="00CE357A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E357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שירות שיתוף ידיעות בתחום סייבר פיננסי לצורכי הגנה בין ארגונים פיננסים ברחבי העולם</w:t>
            </w:r>
          </w:p>
        </w:tc>
      </w:tr>
      <w:tr w:rsidR="007548B0" w14:paraId="4ED0DF17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EA6B" w14:textId="6BC7C777" w:rsidR="00222867" w:rsidRPr="00CE357A" w:rsidRDefault="00CE357A" w:rsidP="001B2257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CE357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השירות ניתן ע"י חברות בעמותה שבסי</w:t>
            </w:r>
            <w:r w:rsidR="001B225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</w:t>
            </w:r>
            <w:r w:rsidRPr="00CE357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 בארה"ב ומאגדת בתוכה כ-7000 ארגונים פיננסים מרחבי העולם. עמותה זו מאפשרת לכלל הארגונים הפיננסים לשתף בינהם מידע על גבי פלטפורמה יחודית בנוגע לידיעות בתחום הסייבר הפיננסי המאפשרות לארגונים טי</w:t>
            </w:r>
            <w:r w:rsidR="001B225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Pr="00CE357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 אמצעי ההגנה שברשותם. </w:t>
            </w:r>
          </w:p>
        </w:tc>
      </w:tr>
    </w:tbl>
    <w:p w14:paraId="3E0B557D" w14:textId="77777777" w:rsidR="00222867" w:rsidRPr="00AF57E9" w:rsidRDefault="00CA7D33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53DB77F9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8920B1">
        <w:rPr>
          <w:rFonts w:ascii="Wingdings" w:hAnsi="Wingdings" w:cstheme="minorBidi"/>
          <w:bCs/>
          <w:color w:val="FF0000"/>
          <w:sz w:val="21"/>
          <w:szCs w:val="21"/>
        </w:rPr>
        <w:sym w:font="Wingdings" w:char="F072"/>
      </w:r>
      <w:r w:rsidRPr="008920B1">
        <w:rPr>
          <w:rFonts w:asciiTheme="minorBidi" w:hAnsiTheme="minorBidi" w:cstheme="minorBidi"/>
          <w:bCs/>
          <w:color w:val="FF0000"/>
          <w:sz w:val="21"/>
          <w:szCs w:val="21"/>
          <w:rtl/>
        </w:rPr>
        <w:t xml:space="preserve">  לא</w:t>
      </w:r>
    </w:p>
    <w:p w14:paraId="259663F3" w14:textId="77777777" w:rsidR="00222867" w:rsidRPr="00AF57E9" w:rsidRDefault="00CA7D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1585289D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3073BF84" w14:textId="77777777" w:rsidR="00222867" w:rsidRPr="00AF57E9" w:rsidRDefault="00CA7D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636EC806" w14:textId="77777777" w:rsidTr="00222867">
        <w:tc>
          <w:tcPr>
            <w:tcW w:w="3085" w:type="dxa"/>
            <w:hideMark/>
          </w:tcPr>
          <w:p w14:paraId="6386F26F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4B0F711A" w14:textId="77777777" w:rsidR="00222867" w:rsidRPr="008920B1" w:rsidRDefault="009B6B29">
            <w:pPr>
              <w:ind w:right="283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8920B1">
              <w:rPr>
                <w:rFonts w:ascii="Wingdings" w:hAnsi="Wingdings" w:cstheme="minorBidi"/>
                <w:bCs/>
                <w:color w:val="FF0000"/>
                <w:sz w:val="21"/>
                <w:szCs w:val="21"/>
              </w:rPr>
              <w:sym w:font="Wingdings" w:char="F072"/>
            </w:r>
            <w:r w:rsidRPr="008920B1">
              <w:rPr>
                <w:rFonts w:asciiTheme="minorBidi" w:hAnsiTheme="minorBidi" w:cstheme="minorBidi"/>
                <w:bCs/>
                <w:color w:val="FF0000"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2A72D80D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12D729E4" w14:textId="77777777" w:rsidR="00222867" w:rsidRPr="00AF57E9" w:rsidRDefault="00CA7D3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BFC70DD" w14:textId="77777777" w:rsidR="00222867" w:rsidRPr="00AF57E9" w:rsidRDefault="00CA7D33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3347"/>
        <w:gridCol w:w="2998"/>
      </w:tblGrid>
      <w:tr w:rsidR="007548B0" w14:paraId="60AB239F" w14:textId="77777777" w:rsidTr="00222867">
        <w:tc>
          <w:tcPr>
            <w:tcW w:w="2698" w:type="dxa"/>
            <w:shd w:val="clear" w:color="auto" w:fill="E6E6E6"/>
            <w:hideMark/>
          </w:tcPr>
          <w:p w14:paraId="0E828A3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40FDB8E6" w14:textId="77777777" w:rsidR="00222867" w:rsidRPr="00AF57E9" w:rsidRDefault="008920B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8920B1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FS-ISAC</w:t>
            </w:r>
          </w:p>
        </w:tc>
      </w:tr>
      <w:tr w:rsidR="007548B0" w14:paraId="0F1B53B7" w14:textId="77777777" w:rsidTr="00222867">
        <w:tc>
          <w:tcPr>
            <w:tcW w:w="2698" w:type="dxa"/>
            <w:shd w:val="clear" w:color="auto" w:fill="E6E6E6"/>
            <w:hideMark/>
          </w:tcPr>
          <w:p w14:paraId="20828353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49F4C49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4E26D2F6" w14:textId="77777777" w:rsidR="008920B1" w:rsidRDefault="008920B1" w:rsidP="008920B1">
            <w:pPr>
              <w:bidi w:val="0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</w:rPr>
              <w:t>FS-ISAC EIN is 52-2204208</w:t>
            </w:r>
          </w:p>
          <w:p w14:paraId="4277F5BE" w14:textId="77777777" w:rsidR="00222867" w:rsidRPr="00AF57E9" w:rsidRDefault="00CA7D3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14:paraId="09400264" w14:textId="77777777" w:rsidTr="00222867">
        <w:tc>
          <w:tcPr>
            <w:tcW w:w="2698" w:type="dxa"/>
            <w:shd w:val="clear" w:color="auto" w:fill="E6E6E6"/>
            <w:hideMark/>
          </w:tcPr>
          <w:p w14:paraId="2667573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6589BA9C" w14:textId="77777777" w:rsidR="00222867" w:rsidRPr="008920B1" w:rsidRDefault="009B6B29" w:rsidP="009B6B29">
            <w:pPr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8920B1">
              <w:rPr>
                <w:rFonts w:ascii="Wingdings" w:hAnsi="Wingdings" w:cstheme="minorBidi"/>
                <w:bCs/>
                <w:color w:val="FF0000"/>
                <w:sz w:val="21"/>
                <w:szCs w:val="21"/>
              </w:rPr>
              <w:sym w:font="Wingdings" w:char="F072"/>
            </w:r>
            <w:r w:rsidRPr="008920B1">
              <w:rPr>
                <w:rFonts w:asciiTheme="minorBidi" w:hAnsiTheme="minorBidi" w:cstheme="minorBidi"/>
                <w:bCs/>
                <w:color w:val="FF0000"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6FC8E682" w14:textId="6A3C0562" w:rsidR="00222867" w:rsidRPr="008920B1" w:rsidRDefault="001B2257" w:rsidP="009B6B29">
            <w:pPr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Cs/>
                <w:color w:val="FF0000"/>
                <w:sz w:val="21"/>
                <w:szCs w:val="21"/>
              </w:rPr>
              <w:sym w:font="Wingdings" w:char="F078"/>
            </w:r>
            <w:r w:rsidR="009B6B29" w:rsidRPr="008920B1">
              <w:rPr>
                <w:rFonts w:asciiTheme="minorBidi" w:hAnsiTheme="minorBidi" w:cstheme="minorBidi"/>
                <w:bCs/>
                <w:color w:val="FF0000"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31B65195" w14:textId="77777777" w:rsidTr="00222867">
        <w:tc>
          <w:tcPr>
            <w:tcW w:w="2698" w:type="dxa"/>
            <w:shd w:val="clear" w:color="auto" w:fill="E6E6E6"/>
            <w:hideMark/>
          </w:tcPr>
          <w:p w14:paraId="77A85EDC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114C2864" w14:textId="77777777" w:rsidR="00222867" w:rsidRPr="00AF57E9" w:rsidRDefault="008920B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12,500 </w:t>
            </w:r>
            <w:r w:rsidRPr="008920B1">
              <w:rPr>
                <w:rFonts w:ascii="David" w:hAnsi="David" w:cs="David" w:hint="cs"/>
                <w:sz w:val="24"/>
                <w:szCs w:val="24"/>
                <w:rtl/>
              </w:rPr>
              <w:t>$</w:t>
            </w:r>
            <w:r w:rsidRPr="008920B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לכל שנת התקשרות</w:t>
            </w:r>
          </w:p>
        </w:tc>
      </w:tr>
      <w:tr w:rsidR="007548B0" w14:paraId="3FAB0860" w14:textId="77777777" w:rsidTr="00222867">
        <w:tc>
          <w:tcPr>
            <w:tcW w:w="2698" w:type="dxa"/>
            <w:shd w:val="clear" w:color="auto" w:fill="E6E6E6"/>
            <w:hideMark/>
          </w:tcPr>
          <w:p w14:paraId="3A647F0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3C69BE01" w14:textId="77777777" w:rsidR="00222867" w:rsidRPr="00AF57E9" w:rsidRDefault="008920B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12 חודשים + 4 אופציות בנות 12 חודשים בכל אחת מהאופציות</w:t>
            </w:r>
          </w:p>
        </w:tc>
      </w:tr>
    </w:tbl>
    <w:p w14:paraId="1F6D26D0" w14:textId="77777777" w:rsidR="00222867" w:rsidRPr="00AF57E9" w:rsidRDefault="00CA7D33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3976CE88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62C375CC" w14:textId="77777777" w:rsidR="00222867" w:rsidRPr="00AF57E9" w:rsidRDefault="00CA7D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37F9A93" w14:textId="77777777" w:rsidTr="00CE357A">
        <w:trPr>
          <w:trHeight w:val="1419"/>
        </w:trPr>
        <w:tc>
          <w:tcPr>
            <w:tcW w:w="9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F27D" w14:textId="77777777" w:rsidR="008920B1" w:rsidRDefault="008920B1" w:rsidP="00FE4062">
            <w:pPr>
              <w:ind w:hanging="1"/>
              <w:rPr>
                <w:rFonts w:ascii="David" w:hAnsi="David" w:cs="David"/>
                <w:sz w:val="24"/>
                <w:szCs w:val="24"/>
                <w:rtl/>
              </w:rPr>
            </w:pPr>
            <w:r w:rsidRPr="00E95AA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קבלת שירותי מודיעין ומידע סייבר-פיננסיים גלובליים ואזוריים. הספק הינו יחיד בתחומו ומתכלל מודיעין מחברות וגופים פיננסיים ברחבי העולם. המידע אותו מספק הספק הינו איכותי ויחודי, ומקורו בגופים עצמם. </w:t>
            </w:r>
            <w:r w:rsidR="00FE4062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הבדיקה בוצעה בשיתוף עם מערך הסייבר הלאומי במשרד ראש הממשלה ונמצא כי אין לארגון זה מתחרים.  </w:t>
            </w:r>
            <w:r w:rsidRPr="00E95AA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br/>
            </w:r>
            <w:r w:rsidRPr="00E95AA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רצ"ב מסמך ממערך הסייבר הלאומי אשר מדגיש את היות הארגון ספק יחיד בתחומו בעולם.</w:t>
            </w:r>
            <w:r w:rsidR="00FE4062">
              <w:rPr>
                <w:rFonts w:ascii="David" w:hAnsi="David" w:cs="David" w:hint="cs"/>
                <w:sz w:val="24"/>
                <w:szCs w:val="24"/>
                <w:rtl/>
              </w:rPr>
              <w:t xml:space="preserve"> חוות הדעת משנת 2018 הינה תקפה גם למועד זה מאחר ולא חל שינוי. </w:t>
            </w:r>
          </w:p>
          <w:p w14:paraId="1085AE62" w14:textId="77777777" w:rsidR="00222867" w:rsidRPr="008920B1" w:rsidRDefault="008920B1" w:rsidP="008920B1">
            <w:pPr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61386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0159E35B" w14:textId="77777777" w:rsidR="00222867" w:rsidRPr="00AF57E9" w:rsidRDefault="00CA7D33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7073C78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24BADCCA" w14:textId="77777777" w:rsidR="00222867" w:rsidRPr="00AF57E9" w:rsidRDefault="00CA7D3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FB506BA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4ECFE323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1DFB8664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A031" w14:textId="77777777" w:rsidR="00222867" w:rsidRPr="00AF57E9" w:rsidRDefault="00FE406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מיכה וייס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2F8C" w14:textId="77777777" w:rsidR="00222867" w:rsidRPr="00AF57E9" w:rsidRDefault="00FE406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FE406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מנהל</w:t>
            </w:r>
            <w:r w:rsidRPr="00FE406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E406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תחום</w:t>
            </w:r>
            <w:r w:rsidRPr="00FE406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E406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FE406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E406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פיננסי</w:t>
            </w:r>
            <w:r w:rsidRPr="00FE406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FE406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מערך</w:t>
            </w:r>
            <w:r w:rsidRPr="00FE406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E406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סייבר</w:t>
            </w:r>
            <w:r w:rsidRPr="00FE406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E406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חירום</w:t>
            </w:r>
            <w:r w:rsidRPr="00FE406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E406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וביטחון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ED18" w14:textId="77777777" w:rsidR="00222867" w:rsidRPr="00AF57E9" w:rsidRDefault="00CA7D3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7DDBAFC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55F678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81428B2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86A0F67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005B23DA" w14:textId="77777777" w:rsidR="00222867" w:rsidRPr="00817FBA" w:rsidRDefault="00CA7D33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45461" w14:textId="77777777" w:rsidR="00CA7D33" w:rsidRDefault="00CA7D33">
      <w:r>
        <w:separator/>
      </w:r>
    </w:p>
  </w:endnote>
  <w:endnote w:type="continuationSeparator" w:id="0">
    <w:p w14:paraId="47EB44BB" w14:textId="77777777" w:rsidR="00CA7D33" w:rsidRDefault="00CA7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5AADC5B2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4342E67E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8914484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7FE6680" w14:textId="44F6F8BC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381ED9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381ED9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75AF21BA" w14:textId="77777777" w:rsidR="00354861" w:rsidRPr="0098529F" w:rsidRDefault="00CA7D33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3E9F187F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7861182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5A8BE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5B526E8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1A268E6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5DCAE037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787B8AE9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368D177D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4B087499" w14:textId="77777777" w:rsidR="00E678BB" w:rsidRPr="00354861" w:rsidRDefault="00CA7D33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2665B" w14:textId="77777777" w:rsidR="00CA7D33" w:rsidRDefault="00CA7D33">
      <w:r>
        <w:separator/>
      </w:r>
    </w:p>
  </w:footnote>
  <w:footnote w:type="continuationSeparator" w:id="0">
    <w:p w14:paraId="3DFF4B27" w14:textId="77777777" w:rsidR="00CA7D33" w:rsidRDefault="00CA7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3A24AEDA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B15E9C5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2B5F92B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FF4A44F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C54BEEF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73829FB" wp14:editId="40AF725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A2D9337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51758E41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25DF3552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F0D5F3B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F0B4F79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75FB00F6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7502BE3" w14:textId="77777777" w:rsidR="009220EC" w:rsidRPr="00D84715" w:rsidRDefault="00CA7D3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9B07E5B" w14:textId="77777777" w:rsidR="009220EC" w:rsidRDefault="00CA7D3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2EC2933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8F54F95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0783F29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960C4B2" w14:textId="77777777" w:rsidR="003D6D13" w:rsidRPr="00D84715" w:rsidRDefault="00CA7D3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066A6B9" w14:textId="77777777" w:rsidR="003D6D13" w:rsidRPr="00D84715" w:rsidRDefault="00CA7D3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D16DAAE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0D00606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5E9BC0B5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BFE5F99" w14:textId="77777777" w:rsidR="009220EC" w:rsidRPr="00D84715" w:rsidRDefault="00CA7D3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18A65B22" w14:textId="77777777" w:rsidR="009220EC" w:rsidRPr="00D84715" w:rsidRDefault="00CA7D3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102E637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746B508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4CE288CE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83CC090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DB421DC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283F50D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0B5CBE94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007F8DB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29A716DD" w14:textId="77777777" w:rsidR="00E678BB" w:rsidRPr="00D84715" w:rsidRDefault="00CA7D33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trackRevisions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2A3B"/>
    <w:rsid w:val="001B2257"/>
    <w:rsid w:val="00336CDD"/>
    <w:rsid w:val="00381ED9"/>
    <w:rsid w:val="00526C15"/>
    <w:rsid w:val="005A51AB"/>
    <w:rsid w:val="007548B0"/>
    <w:rsid w:val="008920B1"/>
    <w:rsid w:val="009B6B29"/>
    <w:rsid w:val="009F7FB7"/>
    <w:rsid w:val="00CA7D33"/>
    <w:rsid w:val="00CE357A"/>
    <w:rsid w:val="00D1166A"/>
    <w:rsid w:val="00D23FEC"/>
    <w:rsid w:val="00FE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35A7D5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523B04-9718-4A5E-90E8-29C2E624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305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תמר יצחק</cp:lastModifiedBy>
  <cp:revision>2</cp:revision>
  <dcterms:created xsi:type="dcterms:W3CDTF">2021-07-18T09:03:00Z</dcterms:created>
  <dcterms:modified xsi:type="dcterms:W3CDTF">2021-07-18T09:03:00Z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